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8255" b="825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8255" b="825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8255" b="825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8255" b="825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476D13"/>
    <w:rsid w:val="5A682458"/>
    <w:rsid w:val="5B476D13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JHN-20170210VUG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2018-07-09T03:07:00Z</dcterms:created>
  <dc:creator>晨雾里的小花</dc:creator>
  <cp:lastModifiedBy>Administrator</cp:lastModifiedBy>
  <dcterms:modified xsi:type="dcterms:W3CDTF">2018-07-09T03:13:09Z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